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50E9" w14:textId="10612DAE" w:rsidR="008B733E" w:rsidRPr="008B733E" w:rsidRDefault="0081629E" w:rsidP="009B7D4E">
      <w:pPr>
        <w:pStyle w:val="Nadpis1"/>
      </w:pPr>
      <w:r>
        <w:t>Potvrzení</w:t>
      </w:r>
      <w:r w:rsidR="008B771C">
        <w:t xml:space="preserve"> o výši příjmu</w:t>
      </w:r>
    </w:p>
    <w:p w14:paraId="49C8CCEA" w14:textId="7B2231D1" w:rsidR="008B733E" w:rsidRPr="00EA17DB" w:rsidRDefault="0046349C" w:rsidP="00EA17DB">
      <w:pPr>
        <w:pStyle w:val="Perex"/>
      </w:pPr>
      <w:r w:rsidRPr="005C0E21">
        <w:rPr>
          <w:rFonts w:ascii="Tahoma" w:hAnsi="Tahoma" w:cs="Tahoma"/>
          <w:szCs w:val="22"/>
        </w:rPr>
        <w:t xml:space="preserve">pro potřeby poskytnutí úvěru Státním fondem </w:t>
      </w:r>
      <w:r>
        <w:rPr>
          <w:rFonts w:ascii="Tahoma" w:hAnsi="Tahoma" w:cs="Tahoma"/>
          <w:szCs w:val="22"/>
        </w:rPr>
        <w:t>podpory investic</w:t>
      </w:r>
    </w:p>
    <w:p w14:paraId="17520F48" w14:textId="16E4F4CB" w:rsidR="003C3AD2" w:rsidRPr="00EC5409" w:rsidRDefault="003C3AD2" w:rsidP="00D74EB4">
      <w:pPr>
        <w:rPr>
          <w:rFonts w:cstheme="minorHAnsi"/>
          <w:b/>
          <w:bCs/>
        </w:rPr>
      </w:pPr>
      <w:r w:rsidRPr="00EC5409">
        <w:rPr>
          <w:rFonts w:cstheme="minorHAnsi"/>
          <w:b/>
          <w:bCs/>
        </w:rPr>
        <w:t>P</w:t>
      </w:r>
      <w:r w:rsidR="00D74EB4" w:rsidRPr="00EC5409">
        <w:rPr>
          <w:rFonts w:cstheme="minorHAnsi"/>
          <w:b/>
          <w:bCs/>
        </w:rPr>
        <w:t>otvrzujeme, že pan/paní</w:t>
      </w:r>
    </w:p>
    <w:tbl>
      <w:tblPr>
        <w:tblW w:w="9072" w:type="dxa"/>
        <w:tblInd w:w="-5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2"/>
        <w:gridCol w:w="2693"/>
        <w:gridCol w:w="3164"/>
        <w:gridCol w:w="163"/>
      </w:tblGrid>
      <w:tr w:rsidR="003C3AD2" w:rsidRPr="00EC5409" w14:paraId="63D678FD" w14:textId="77777777" w:rsidTr="00C113FD">
        <w:trPr>
          <w:trHeight w:hRule="exact" w:val="254"/>
        </w:trPr>
        <w:tc>
          <w:tcPr>
            <w:tcW w:w="8909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220ED43" w14:textId="69DE154F" w:rsidR="003C3AD2" w:rsidRPr="00EC5409" w:rsidRDefault="003C3AD2" w:rsidP="00C113FD">
            <w:pPr>
              <w:spacing w:after="0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Jméno, </w:t>
            </w:r>
            <w:proofErr w:type="gramStart"/>
            <w:r w:rsidRPr="00EC5409">
              <w:rPr>
                <w:rFonts w:cstheme="minorHAnsi"/>
                <w:szCs w:val="22"/>
              </w:rPr>
              <w:t xml:space="preserve">příjmení:   </w:t>
            </w:r>
            <w:proofErr w:type="gramEnd"/>
            <w:r w:rsidRPr="00EC5409">
              <w:rPr>
                <w:rFonts w:cstheme="minorHAnsi"/>
                <w:szCs w:val="22"/>
              </w:rPr>
              <w:t xml:space="preserve">                                                                                   </w:t>
            </w:r>
            <w:proofErr w:type="gramStart"/>
            <w:r w:rsidRPr="00EC5409">
              <w:rPr>
                <w:rFonts w:cstheme="minorHAnsi"/>
                <w:szCs w:val="22"/>
              </w:rPr>
              <w:t>titul</w:t>
            </w:r>
            <w:r w:rsidR="008B771C">
              <w:rPr>
                <w:rFonts w:cstheme="minorHAnsi"/>
                <w:szCs w:val="22"/>
              </w:rPr>
              <w:t>:</w:t>
            </w:r>
            <w:r w:rsidRPr="00EC5409">
              <w:rPr>
                <w:rFonts w:cstheme="minorHAnsi"/>
                <w:szCs w:val="22"/>
              </w:rPr>
              <w:t xml:space="preserve">   </w:t>
            </w:r>
            <w:proofErr w:type="gramEnd"/>
            <w:r w:rsidRPr="00EC5409">
              <w:rPr>
                <w:rFonts w:cstheme="minorHAnsi"/>
                <w:szCs w:val="22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43AEE59" w14:textId="77777777" w:rsidR="003C3AD2" w:rsidRPr="00EC5409" w:rsidRDefault="003C3AD2" w:rsidP="00C113FD">
            <w:pPr>
              <w:spacing w:after="0" w:line="360" w:lineRule="auto"/>
              <w:rPr>
                <w:rFonts w:cstheme="minorHAnsi"/>
                <w:szCs w:val="22"/>
              </w:rPr>
            </w:pPr>
          </w:p>
        </w:tc>
      </w:tr>
      <w:tr w:rsidR="003C3AD2" w:rsidRPr="00EC5409" w14:paraId="3CB3F031" w14:textId="77777777" w:rsidTr="00C113FD">
        <w:trPr>
          <w:trHeight w:val="263"/>
        </w:trPr>
        <w:tc>
          <w:tcPr>
            <w:tcW w:w="8909" w:type="dxa"/>
            <w:gridSpan w:val="3"/>
            <w:tcBorders>
              <w:top w:val="single" w:sz="6" w:space="0" w:color="auto"/>
              <w:left w:val="single" w:sz="4" w:space="0" w:color="auto"/>
              <w:right w:val="nil"/>
            </w:tcBorders>
          </w:tcPr>
          <w:p w14:paraId="35EC65A4" w14:textId="4EB37706" w:rsidR="003C3AD2" w:rsidRPr="00EC5409" w:rsidRDefault="003C3AD2" w:rsidP="00C113FD">
            <w:pPr>
              <w:spacing w:after="0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Trvalé </w:t>
            </w:r>
            <w:proofErr w:type="gramStart"/>
            <w:r w:rsidRPr="00EC5409">
              <w:rPr>
                <w:rFonts w:cstheme="minorHAnsi"/>
                <w:szCs w:val="22"/>
              </w:rPr>
              <w:t xml:space="preserve">bydliště:   </w:t>
            </w:r>
            <w:proofErr w:type="gramEnd"/>
            <w:r w:rsidRPr="00EC5409">
              <w:rPr>
                <w:rFonts w:cstheme="minorHAnsi"/>
                <w:szCs w:val="22"/>
              </w:rPr>
              <w:t xml:space="preserve">                                                                                      PSČ:</w:t>
            </w:r>
          </w:p>
        </w:tc>
        <w:tc>
          <w:tcPr>
            <w:tcW w:w="1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904155A" w14:textId="77777777" w:rsidR="003C3AD2" w:rsidRPr="00EC5409" w:rsidRDefault="003C3AD2" w:rsidP="00C113FD">
            <w:pPr>
              <w:spacing w:after="0" w:line="360" w:lineRule="auto"/>
              <w:rPr>
                <w:rFonts w:cstheme="minorHAnsi"/>
                <w:szCs w:val="22"/>
              </w:rPr>
            </w:pPr>
          </w:p>
        </w:tc>
      </w:tr>
      <w:tr w:rsidR="003C3AD2" w:rsidRPr="00EC5409" w14:paraId="1BE71264" w14:textId="77777777" w:rsidTr="002C4FBB">
        <w:trPr>
          <w:trHeight w:hRule="exact" w:val="314"/>
        </w:trPr>
        <w:tc>
          <w:tcPr>
            <w:tcW w:w="3052" w:type="dxa"/>
            <w:tcBorders>
              <w:top w:val="single" w:sz="6" w:space="0" w:color="auto"/>
              <w:left w:val="single" w:sz="4" w:space="0" w:color="auto"/>
              <w:right w:val="nil"/>
            </w:tcBorders>
          </w:tcPr>
          <w:p w14:paraId="5E12611D" w14:textId="2021E0A2" w:rsidR="003C3AD2" w:rsidRPr="00EC5409" w:rsidRDefault="003C3AD2" w:rsidP="00C113FD">
            <w:pPr>
              <w:spacing w:after="0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Rodné číslo: 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right w:val="nil"/>
            </w:tcBorders>
          </w:tcPr>
          <w:p w14:paraId="02248329" w14:textId="77777777" w:rsidR="003C3AD2" w:rsidRPr="00EC5409" w:rsidRDefault="003C3AD2" w:rsidP="00C113FD">
            <w:pPr>
              <w:spacing w:after="0" w:line="360" w:lineRule="auto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rod. stav: </w:t>
            </w:r>
          </w:p>
        </w:tc>
        <w:tc>
          <w:tcPr>
            <w:tcW w:w="3327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DC86567" w14:textId="77777777" w:rsidR="003C3AD2" w:rsidRPr="00EC5409" w:rsidRDefault="003C3AD2" w:rsidP="00C113FD">
            <w:pPr>
              <w:spacing w:after="0" w:line="360" w:lineRule="auto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stát. příslušnost: </w:t>
            </w:r>
          </w:p>
        </w:tc>
      </w:tr>
      <w:tr w:rsidR="003C3AD2" w:rsidRPr="00EC5409" w14:paraId="3AAA3FB9" w14:textId="77777777" w:rsidTr="00C113FD">
        <w:trPr>
          <w:cantSplit/>
          <w:trHeight w:hRule="exact" w:val="842"/>
        </w:trPr>
        <w:tc>
          <w:tcPr>
            <w:tcW w:w="9072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93503" w14:textId="0E20EC9C" w:rsidR="003C3AD2" w:rsidRPr="00EC5409" w:rsidRDefault="003C3AD2" w:rsidP="00C113FD">
            <w:pPr>
              <w:spacing w:after="0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Pracuje u zaměstnavatele (název a sídlo – ulice, č.p., obec, PSČ, okres): </w:t>
            </w:r>
          </w:p>
          <w:p w14:paraId="7E336DC8" w14:textId="6B3FEAD5" w:rsidR="003C3AD2" w:rsidRPr="00EC5409" w:rsidRDefault="003C3AD2" w:rsidP="00C113FD">
            <w:pPr>
              <w:spacing w:after="0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IČ: </w:t>
            </w:r>
          </w:p>
          <w:p w14:paraId="16078C9E" w14:textId="2364C0A9" w:rsidR="003C3AD2" w:rsidRPr="00EC5409" w:rsidRDefault="003C3AD2" w:rsidP="00C113FD">
            <w:pPr>
              <w:spacing w:after="0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Od (celé datum): </w:t>
            </w:r>
            <w:r w:rsidR="00E11C5C" w:rsidRPr="00EC5409">
              <w:rPr>
                <w:rFonts w:cstheme="minorHAnsi"/>
                <w:szCs w:val="22"/>
              </w:rPr>
              <w:t>…………</w:t>
            </w:r>
            <w:r w:rsidRPr="00EC5409">
              <w:rPr>
                <w:rFonts w:cstheme="minorHAnsi"/>
                <w:szCs w:val="22"/>
              </w:rPr>
              <w:t xml:space="preserve">  </w:t>
            </w:r>
            <w:r w:rsidRPr="00EC5409">
              <w:rPr>
                <w:rFonts w:cstheme="minorHAnsi"/>
                <w:i/>
                <w:szCs w:val="22"/>
              </w:rPr>
              <w:tab/>
            </w:r>
            <w:r w:rsidRPr="00EC5409">
              <w:rPr>
                <w:rFonts w:cstheme="minorHAnsi"/>
                <w:szCs w:val="22"/>
              </w:rPr>
              <w:t xml:space="preserve">ve funkci: </w:t>
            </w:r>
          </w:p>
        </w:tc>
      </w:tr>
      <w:tr w:rsidR="003C3AD2" w:rsidRPr="00EC5409" w14:paraId="0BAE1999" w14:textId="77777777" w:rsidTr="005E3B96">
        <w:tc>
          <w:tcPr>
            <w:tcW w:w="9072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A22" w14:textId="37DBA637" w:rsidR="003C3AD2" w:rsidRPr="00EC5409" w:rsidRDefault="003C3AD2" w:rsidP="00C113FD">
            <w:pPr>
              <w:spacing w:after="0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Pracovní poměr je / není </w:t>
            </w:r>
            <w:r w:rsidRPr="00EC5409">
              <w:rPr>
                <w:rFonts w:cstheme="minorHAnsi"/>
                <w:szCs w:val="22"/>
              </w:rPr>
              <w:sym w:font="Symbol" w:char="F02A"/>
            </w:r>
            <w:r w:rsidRPr="00EC5409">
              <w:rPr>
                <w:rFonts w:cstheme="minorHAnsi"/>
                <w:szCs w:val="22"/>
              </w:rPr>
              <w:t>) sjednán na dobu určitou do ……………………</w:t>
            </w:r>
          </w:p>
          <w:p w14:paraId="3E037098" w14:textId="77777777" w:rsidR="003C3AD2" w:rsidRPr="00EC5409" w:rsidRDefault="003C3AD2" w:rsidP="00C113FD">
            <w:pPr>
              <w:spacing w:after="0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Potvrzujeme, že se zaměstnancem je / není </w:t>
            </w:r>
            <w:r w:rsidRPr="00EC5409">
              <w:rPr>
                <w:rFonts w:cstheme="minorHAnsi"/>
                <w:szCs w:val="22"/>
              </w:rPr>
              <w:sym w:font="Symbol" w:char="F02A"/>
            </w:r>
            <w:r w:rsidRPr="00EC5409">
              <w:rPr>
                <w:rFonts w:cstheme="minorHAnsi"/>
                <w:szCs w:val="22"/>
              </w:rPr>
              <w:t>) vedeno jednání o ukončení jeho pracovního poměru.</w:t>
            </w:r>
          </w:p>
          <w:p w14:paraId="250353AF" w14:textId="77777777" w:rsidR="003C3AD2" w:rsidRPr="00EC5409" w:rsidRDefault="003C3AD2" w:rsidP="00C113FD">
            <w:pPr>
              <w:spacing w:after="0"/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Potvrzujeme, že zaměstnanec je / není </w:t>
            </w:r>
            <w:r w:rsidRPr="00EC5409">
              <w:rPr>
                <w:rFonts w:cstheme="minorHAnsi"/>
                <w:szCs w:val="22"/>
              </w:rPr>
              <w:sym w:font="Symbol" w:char="F02A"/>
            </w:r>
            <w:r w:rsidRPr="00EC5409">
              <w:rPr>
                <w:rFonts w:cstheme="minorHAnsi"/>
                <w:szCs w:val="22"/>
              </w:rPr>
              <w:t>) ve zkušební době.</w:t>
            </w:r>
          </w:p>
        </w:tc>
      </w:tr>
    </w:tbl>
    <w:p w14:paraId="3118BED3" w14:textId="72FB645B" w:rsidR="003C3AD2" w:rsidRPr="00D74EB4" w:rsidRDefault="003C3AD2" w:rsidP="005E3B96">
      <w:pPr>
        <w:pStyle w:val="Nadpis5"/>
        <w:rPr>
          <w:rFonts w:asciiTheme="majorHAnsi" w:hAnsiTheme="majorHAnsi" w:cstheme="majorHAnsi"/>
        </w:rPr>
      </w:pPr>
      <w:r w:rsidRPr="00D74EB4">
        <w:rPr>
          <w:rFonts w:asciiTheme="majorHAnsi" w:hAnsiTheme="majorHAnsi" w:cstheme="majorHAnsi"/>
        </w:rPr>
        <w:t>V</w:t>
      </w:r>
      <w:r w:rsidR="00D74EB4" w:rsidRPr="00D74EB4">
        <w:rPr>
          <w:rFonts w:asciiTheme="majorHAnsi" w:hAnsiTheme="majorHAnsi" w:cstheme="majorHAnsi"/>
        </w:rPr>
        <w:t>ýše pracovního příjmu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126"/>
      </w:tblGrid>
      <w:tr w:rsidR="003C3AD2" w:rsidRPr="00D74EB4" w14:paraId="1ADE18F3" w14:textId="77777777" w:rsidTr="00C113FD">
        <w:trPr>
          <w:trHeight w:hRule="exact" w:val="271"/>
        </w:trPr>
        <w:tc>
          <w:tcPr>
            <w:tcW w:w="6946" w:type="dxa"/>
            <w:tcBorders>
              <w:right w:val="nil"/>
            </w:tcBorders>
            <w:vAlign w:val="bottom"/>
          </w:tcPr>
          <w:p w14:paraId="2703F6DC" w14:textId="5F10610D" w:rsidR="003C3AD2" w:rsidRPr="00EC5409" w:rsidRDefault="003C3AD2" w:rsidP="002C4FBB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b/>
                <w:szCs w:val="22"/>
              </w:rPr>
              <w:t xml:space="preserve">Průměrný měsíční čistý příjem </w:t>
            </w:r>
            <w:r w:rsidRPr="00EC5409">
              <w:rPr>
                <w:rFonts w:cstheme="minorHAnsi"/>
                <w:szCs w:val="22"/>
              </w:rPr>
              <w:t>za období posledních 12 měsíců v Kč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FA3681D" w14:textId="77777777" w:rsidR="003C3AD2" w:rsidRPr="00EC5409" w:rsidRDefault="003C3AD2" w:rsidP="00446C9F">
            <w:pPr>
              <w:spacing w:before="120"/>
              <w:ind w:left="170"/>
              <w:rPr>
                <w:rFonts w:cstheme="minorHAnsi"/>
                <w:b/>
                <w:szCs w:val="22"/>
              </w:rPr>
            </w:pPr>
          </w:p>
        </w:tc>
      </w:tr>
    </w:tbl>
    <w:p w14:paraId="556FD1C8" w14:textId="0B1D101D" w:rsidR="003C3AD2" w:rsidRPr="00D74EB4" w:rsidRDefault="003C3AD2" w:rsidP="005E3B96">
      <w:pPr>
        <w:pStyle w:val="Nadpis5"/>
        <w:rPr>
          <w:rFonts w:asciiTheme="majorHAnsi" w:hAnsiTheme="majorHAnsi" w:cstheme="majorHAnsi"/>
        </w:rPr>
      </w:pPr>
      <w:r w:rsidRPr="00D74EB4">
        <w:rPr>
          <w:rFonts w:asciiTheme="majorHAnsi" w:hAnsiTheme="majorHAnsi" w:cstheme="majorHAnsi"/>
        </w:rPr>
        <w:t>S</w:t>
      </w:r>
      <w:r w:rsidR="00D74EB4" w:rsidRPr="00D74EB4">
        <w:rPr>
          <w:rFonts w:asciiTheme="majorHAnsi" w:hAnsiTheme="majorHAnsi" w:cstheme="majorHAnsi"/>
        </w:rPr>
        <w:t>rážky prováděné z příjmu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694"/>
        <w:gridCol w:w="4110"/>
      </w:tblGrid>
      <w:tr w:rsidR="00D74EB4" w:rsidRPr="00EC5409" w14:paraId="08669DEE" w14:textId="77777777" w:rsidTr="00771253">
        <w:trPr>
          <w:trHeight w:hRule="exact" w:val="284"/>
        </w:trPr>
        <w:tc>
          <w:tcPr>
            <w:tcW w:w="2268" w:type="dxa"/>
            <w:tcBorders>
              <w:right w:val="nil"/>
            </w:tcBorders>
          </w:tcPr>
          <w:p w14:paraId="0484CBAF" w14:textId="54BB9A24" w:rsidR="00D74EB4" w:rsidRPr="00EC5409" w:rsidRDefault="00D74EB4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>Srážky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586BB55" w14:textId="0D3C3F7F" w:rsidR="00D74EB4" w:rsidRPr="00EC5409" w:rsidRDefault="00D74EB4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>Kč</w:t>
            </w:r>
            <w:r w:rsidR="00771253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4110" w:type="dxa"/>
            <w:tcBorders>
              <w:left w:val="nil"/>
            </w:tcBorders>
          </w:tcPr>
          <w:p w14:paraId="4CCDA603" w14:textId="0301FDAF" w:rsidR="00D74EB4" w:rsidRPr="00EC5409" w:rsidRDefault="00D74EB4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>na základě exekuce/výkonu rozhodnutí</w:t>
            </w:r>
          </w:p>
        </w:tc>
      </w:tr>
      <w:tr w:rsidR="003C3AD2" w:rsidRPr="00EC5409" w14:paraId="303117ED" w14:textId="77777777" w:rsidTr="00771253">
        <w:trPr>
          <w:trHeight w:hRule="exact" w:val="284"/>
        </w:trPr>
        <w:tc>
          <w:tcPr>
            <w:tcW w:w="2268" w:type="dxa"/>
            <w:tcBorders>
              <w:right w:val="nil"/>
            </w:tcBorders>
          </w:tcPr>
          <w:p w14:paraId="63E0BAC9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F6AAFA6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Kč </w:t>
            </w:r>
          </w:p>
        </w:tc>
        <w:tc>
          <w:tcPr>
            <w:tcW w:w="4110" w:type="dxa"/>
            <w:tcBorders>
              <w:left w:val="nil"/>
            </w:tcBorders>
          </w:tcPr>
          <w:p w14:paraId="7AE14C17" w14:textId="7E9D0E52" w:rsidR="003C3AD2" w:rsidRPr="00EC5409" w:rsidRDefault="00D74EB4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>z toho přednostní pohledávky</w:t>
            </w:r>
          </w:p>
        </w:tc>
      </w:tr>
      <w:tr w:rsidR="003C3AD2" w:rsidRPr="00EC5409" w14:paraId="7325E391" w14:textId="77777777" w:rsidTr="00771253">
        <w:trPr>
          <w:trHeight w:hRule="exact" w:val="284"/>
        </w:trPr>
        <w:tc>
          <w:tcPr>
            <w:tcW w:w="2268" w:type="dxa"/>
            <w:tcBorders>
              <w:right w:val="nil"/>
            </w:tcBorders>
          </w:tcPr>
          <w:p w14:paraId="666FA574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>Splátky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42B427B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Kč </w:t>
            </w:r>
          </w:p>
        </w:tc>
        <w:tc>
          <w:tcPr>
            <w:tcW w:w="4110" w:type="dxa"/>
            <w:tcBorders>
              <w:left w:val="nil"/>
            </w:tcBorders>
          </w:tcPr>
          <w:p w14:paraId="6AA265BD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>na úvěry a půjčky</w:t>
            </w:r>
          </w:p>
        </w:tc>
      </w:tr>
      <w:tr w:rsidR="003C3AD2" w:rsidRPr="00EC5409" w14:paraId="558732FA" w14:textId="77777777" w:rsidTr="00771253">
        <w:trPr>
          <w:trHeight w:hRule="exact" w:val="284"/>
        </w:trPr>
        <w:tc>
          <w:tcPr>
            <w:tcW w:w="2268" w:type="dxa"/>
            <w:tcBorders>
              <w:right w:val="nil"/>
            </w:tcBorders>
          </w:tcPr>
          <w:p w14:paraId="0F981EB3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>Spoření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9DE7797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Kč </w:t>
            </w:r>
          </w:p>
        </w:tc>
        <w:tc>
          <w:tcPr>
            <w:tcW w:w="4110" w:type="dxa"/>
            <w:tcBorders>
              <w:left w:val="nil"/>
            </w:tcBorders>
          </w:tcPr>
          <w:p w14:paraId="469ECF65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</w:p>
        </w:tc>
      </w:tr>
      <w:tr w:rsidR="003C3AD2" w:rsidRPr="00EC5409" w14:paraId="7DB887B3" w14:textId="77777777" w:rsidTr="00771253">
        <w:trPr>
          <w:trHeight w:hRule="exact" w:val="284"/>
        </w:trPr>
        <w:tc>
          <w:tcPr>
            <w:tcW w:w="2268" w:type="dxa"/>
            <w:tcBorders>
              <w:right w:val="nil"/>
            </w:tcBorders>
          </w:tcPr>
          <w:p w14:paraId="3EBB8021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>Ostatní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A2F4DA0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  <w:r w:rsidRPr="00EC5409">
              <w:rPr>
                <w:rFonts w:cstheme="minorHAnsi"/>
                <w:szCs w:val="22"/>
              </w:rPr>
              <w:t xml:space="preserve">Kč </w:t>
            </w:r>
          </w:p>
        </w:tc>
        <w:tc>
          <w:tcPr>
            <w:tcW w:w="4110" w:type="dxa"/>
            <w:tcBorders>
              <w:left w:val="nil"/>
            </w:tcBorders>
          </w:tcPr>
          <w:p w14:paraId="43C1D295" w14:textId="77777777" w:rsidR="003C3AD2" w:rsidRPr="00EC5409" w:rsidRDefault="003C3AD2" w:rsidP="006B1A5D">
            <w:pPr>
              <w:rPr>
                <w:rFonts w:cstheme="minorHAnsi"/>
                <w:szCs w:val="22"/>
              </w:rPr>
            </w:pPr>
          </w:p>
        </w:tc>
      </w:tr>
    </w:tbl>
    <w:p w14:paraId="2B3ADB9C" w14:textId="77777777" w:rsidR="003C3AD2" w:rsidRPr="00EC5409" w:rsidRDefault="003C3AD2" w:rsidP="003C3AD2">
      <w:pPr>
        <w:rPr>
          <w:rFonts w:cstheme="minorHAnsi"/>
          <w:szCs w:val="22"/>
        </w:rPr>
      </w:pPr>
    </w:p>
    <w:p w14:paraId="0C07B3A3" w14:textId="77777777" w:rsidR="003C3AD2" w:rsidRPr="00EC5409" w:rsidRDefault="003C3AD2" w:rsidP="003C3AD2">
      <w:pPr>
        <w:rPr>
          <w:rFonts w:cstheme="minorHAnsi"/>
          <w:szCs w:val="22"/>
        </w:rPr>
      </w:pPr>
    </w:p>
    <w:p w14:paraId="1E831E07" w14:textId="77777777" w:rsidR="003C3AD2" w:rsidRPr="00EC5409" w:rsidRDefault="003C3AD2" w:rsidP="00EC5409">
      <w:pPr>
        <w:rPr>
          <w:rFonts w:cstheme="minorHAnsi"/>
          <w:szCs w:val="22"/>
        </w:rPr>
      </w:pPr>
      <w:r w:rsidRPr="00EC5409">
        <w:rPr>
          <w:rFonts w:cstheme="minorHAnsi"/>
          <w:szCs w:val="22"/>
        </w:rPr>
        <w:t>.............................................................</w:t>
      </w:r>
    </w:p>
    <w:p w14:paraId="2723B3A8" w14:textId="77777777" w:rsidR="003C3AD2" w:rsidRPr="00EC5409" w:rsidRDefault="003C3AD2" w:rsidP="003C3AD2">
      <w:pPr>
        <w:spacing w:after="0"/>
        <w:ind w:left="-283" w:firstLine="425"/>
        <w:rPr>
          <w:rFonts w:cstheme="minorHAnsi"/>
          <w:szCs w:val="22"/>
        </w:rPr>
      </w:pPr>
      <w:r w:rsidRPr="00EC5409">
        <w:rPr>
          <w:rFonts w:cstheme="minorHAnsi"/>
          <w:szCs w:val="22"/>
        </w:rPr>
        <w:t>Místo a datum vystavení</w:t>
      </w:r>
    </w:p>
    <w:p w14:paraId="1FB007F4" w14:textId="77777777" w:rsidR="003C3AD2" w:rsidRPr="00EC5409" w:rsidRDefault="003C3AD2" w:rsidP="003C3AD2">
      <w:pPr>
        <w:ind w:left="1134" w:hanging="1134"/>
        <w:rPr>
          <w:rFonts w:cstheme="minorHAnsi"/>
          <w:szCs w:val="22"/>
        </w:rPr>
      </w:pPr>
    </w:p>
    <w:p w14:paraId="3F2DDFE7" w14:textId="77777777" w:rsidR="003C3AD2" w:rsidRPr="00EC5409" w:rsidRDefault="003C3AD2" w:rsidP="003C3AD2">
      <w:pPr>
        <w:ind w:left="1134" w:hanging="1134"/>
        <w:rPr>
          <w:rFonts w:cstheme="minorHAnsi"/>
          <w:szCs w:val="22"/>
        </w:rPr>
      </w:pPr>
    </w:p>
    <w:p w14:paraId="5DF3669A" w14:textId="229DE7A5" w:rsidR="003C3AD2" w:rsidRPr="00EC5409" w:rsidRDefault="003C3AD2" w:rsidP="00EC5409">
      <w:pPr>
        <w:rPr>
          <w:rFonts w:cstheme="minorHAnsi"/>
          <w:szCs w:val="22"/>
        </w:rPr>
      </w:pPr>
      <w:r w:rsidRPr="00EC5409">
        <w:rPr>
          <w:rFonts w:cstheme="minorHAnsi"/>
          <w:szCs w:val="22"/>
        </w:rPr>
        <w:t>..............…………………………</w:t>
      </w:r>
      <w:r w:rsidR="00EC5409" w:rsidRPr="00EC5409">
        <w:rPr>
          <w:rFonts w:cstheme="minorHAnsi"/>
          <w:szCs w:val="22"/>
        </w:rPr>
        <w:t>……………</w:t>
      </w:r>
      <w:r w:rsidRPr="00EC5409">
        <w:rPr>
          <w:rFonts w:cstheme="minorHAnsi"/>
          <w:szCs w:val="22"/>
        </w:rPr>
        <w:t>/......................</w:t>
      </w:r>
      <w:r w:rsidR="00EC5409" w:rsidRPr="00EC5409">
        <w:rPr>
          <w:rFonts w:cstheme="minorHAnsi"/>
          <w:szCs w:val="22"/>
        </w:rPr>
        <w:t>.........</w:t>
      </w:r>
      <w:r w:rsidRPr="00EC5409">
        <w:rPr>
          <w:rFonts w:cstheme="minorHAnsi"/>
          <w:szCs w:val="22"/>
        </w:rPr>
        <w:tab/>
        <w:t>…………………………</w:t>
      </w:r>
    </w:p>
    <w:p w14:paraId="5DB3F8F0" w14:textId="45F645FC" w:rsidR="003C3AD2" w:rsidRPr="00EC5409" w:rsidRDefault="003C3AD2" w:rsidP="00F80FC7">
      <w:pPr>
        <w:tabs>
          <w:tab w:val="left" w:pos="5954"/>
        </w:tabs>
        <w:spacing w:after="0"/>
        <w:jc w:val="left"/>
        <w:rPr>
          <w:rFonts w:cstheme="minorHAnsi"/>
          <w:szCs w:val="22"/>
        </w:rPr>
      </w:pPr>
      <w:r w:rsidRPr="00EC5409">
        <w:rPr>
          <w:rFonts w:cstheme="minorHAnsi"/>
          <w:szCs w:val="22"/>
        </w:rPr>
        <w:t xml:space="preserve">Potvrzení vystavil (jméno, příjmení, </w:t>
      </w:r>
      <w:proofErr w:type="gramStart"/>
      <w:r w:rsidRPr="00EC5409">
        <w:rPr>
          <w:rFonts w:cstheme="minorHAnsi"/>
          <w:szCs w:val="22"/>
        </w:rPr>
        <w:t>funkce)/</w:t>
      </w:r>
      <w:proofErr w:type="gramEnd"/>
      <w:r w:rsidRPr="00EC5409">
        <w:rPr>
          <w:rFonts w:cstheme="minorHAnsi"/>
          <w:szCs w:val="22"/>
        </w:rPr>
        <w:t>telefon</w:t>
      </w:r>
      <w:r w:rsidR="00F80FC7">
        <w:rPr>
          <w:rFonts w:cstheme="minorHAnsi"/>
          <w:szCs w:val="22"/>
        </w:rPr>
        <w:t xml:space="preserve">            </w:t>
      </w:r>
      <w:r w:rsidRPr="00EC5409">
        <w:rPr>
          <w:rFonts w:cstheme="minorHAnsi"/>
          <w:szCs w:val="22"/>
        </w:rPr>
        <w:t>Razítko a podpis oprávněné osoby</w:t>
      </w:r>
    </w:p>
    <w:p w14:paraId="5C61E49B" w14:textId="77777777" w:rsidR="003C3AD2" w:rsidRPr="00EC5409" w:rsidRDefault="003C3AD2" w:rsidP="003C3AD2">
      <w:pPr>
        <w:tabs>
          <w:tab w:val="left" w:pos="5954"/>
        </w:tabs>
        <w:spacing w:after="120"/>
        <w:rPr>
          <w:rFonts w:cstheme="minorHAnsi"/>
          <w:szCs w:val="22"/>
        </w:rPr>
      </w:pPr>
    </w:p>
    <w:p w14:paraId="2B739D71" w14:textId="2DD649DB" w:rsidR="00E92F9C" w:rsidRPr="00EC5409" w:rsidRDefault="003C3AD2" w:rsidP="00153857">
      <w:pPr>
        <w:pStyle w:val="Popisekfotografie"/>
      </w:pPr>
      <w:r w:rsidRPr="00EC5409">
        <w:sym w:font="Symbol" w:char="F02A"/>
      </w:r>
      <w:r w:rsidRPr="00EC5409">
        <w:t>) nehodící se škrtněte</w:t>
      </w:r>
    </w:p>
    <w:sectPr w:rsidR="00E92F9C" w:rsidRPr="00EC5409" w:rsidSect="00BE2E0B">
      <w:headerReference w:type="default" r:id="rId11"/>
      <w:footerReference w:type="default" r:id="rId1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B84A9" w14:textId="77777777" w:rsidR="00366686" w:rsidRDefault="00366686" w:rsidP="004A01A7">
      <w:pPr>
        <w:spacing w:after="0" w:line="240" w:lineRule="auto"/>
      </w:pPr>
      <w:r>
        <w:separator/>
      </w:r>
    </w:p>
  </w:endnote>
  <w:endnote w:type="continuationSeparator" w:id="0">
    <w:p w14:paraId="757EE55A" w14:textId="77777777" w:rsidR="00366686" w:rsidRDefault="00366686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0F12" w14:textId="21DBA9C2" w:rsidR="004977D7" w:rsidRDefault="006B59AA" w:rsidP="004977D7">
    <w:pPr>
      <w:pStyle w:val="Zpat"/>
    </w:pPr>
    <w:r>
      <w:t>Státní fond podpory investic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087814E3" w14:textId="624E5345" w:rsidR="004977D7" w:rsidRDefault="006B59AA" w:rsidP="004977D7">
    <w:pPr>
      <w:pStyle w:val="Zpat"/>
    </w:pPr>
    <w:r>
      <w:t>Vinohradská 1896/46</w:t>
    </w:r>
    <w:r w:rsidR="004977D7">
      <w:t>, 1</w:t>
    </w:r>
    <w:r>
      <w:t>2</w:t>
    </w:r>
    <w:r w:rsidR="004977D7">
      <w:t xml:space="preserve">0 00 Praha </w:t>
    </w:r>
    <w:r>
      <w:t>2</w:t>
    </w:r>
    <w:r w:rsidR="004977D7">
      <w:tab/>
    </w:r>
    <w:r w:rsidR="004977D7">
      <w:tab/>
    </w:r>
    <w:r w:rsidR="00D320AC">
      <w:t>Vydání 1.0</w:t>
    </w:r>
  </w:p>
  <w:p w14:paraId="01C5F8F3" w14:textId="6F285735" w:rsidR="004A01A7" w:rsidRPr="004977D7" w:rsidRDefault="004977D7" w:rsidP="004977D7">
    <w:pPr>
      <w:pStyle w:val="Zpat"/>
    </w:pPr>
    <w:r>
      <w:t xml:space="preserve">IČ: </w:t>
    </w:r>
    <w:r w:rsidR="006B59AA" w:rsidRPr="006B59AA">
      <w:t>70856788</w:t>
    </w:r>
    <w:r>
      <w:t>, T: +420 </w:t>
    </w:r>
    <w:r w:rsidR="000C5D8B" w:rsidRPr="000C5D8B">
      <w:t>234 712 611</w:t>
    </w:r>
    <w:r>
      <w:t xml:space="preserve">, ID DS: </w:t>
    </w:r>
    <w:r w:rsidR="006B59AA" w:rsidRPr="006B59AA">
      <w:t>wikaiz5</w:t>
    </w:r>
    <w:r>
      <w:tab/>
    </w:r>
    <w:r>
      <w:tab/>
    </w:r>
    <w:hyperlink r:id="rId1" w:history="1">
      <w:r w:rsidR="006B59AA" w:rsidRPr="006B59AA">
        <w:t>www.sfpi.cz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B824" w14:textId="77777777" w:rsidR="00366686" w:rsidRDefault="00366686" w:rsidP="004A01A7">
      <w:pPr>
        <w:spacing w:after="0" w:line="240" w:lineRule="auto"/>
      </w:pPr>
    </w:p>
  </w:footnote>
  <w:footnote w:type="continuationSeparator" w:id="0">
    <w:p w14:paraId="7C3C74FE" w14:textId="77777777" w:rsidR="00366686" w:rsidRDefault="00366686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96F27C7" w14:textId="77777777" w:rsidTr="00BE2E0B">
      <w:trPr>
        <w:jc w:val="right"/>
      </w:trPr>
      <w:tc>
        <w:tcPr>
          <w:tcW w:w="4245" w:type="dxa"/>
        </w:tcPr>
        <w:p w14:paraId="46FED646" w14:textId="7368A441" w:rsidR="003208E6" w:rsidRDefault="003208E6" w:rsidP="001920AB">
          <w:pPr>
            <w:pStyle w:val="Zhlav"/>
            <w:jc w:val="both"/>
          </w:pPr>
        </w:p>
      </w:tc>
    </w:tr>
    <w:tr w:rsidR="003208E6" w14:paraId="0E2B5C0C" w14:textId="77777777" w:rsidTr="00BE2E0B">
      <w:trPr>
        <w:jc w:val="right"/>
      </w:trPr>
      <w:tc>
        <w:tcPr>
          <w:tcW w:w="4245" w:type="dxa"/>
        </w:tcPr>
        <w:p w14:paraId="7855C9CB" w14:textId="3256A2FF" w:rsidR="003208E6" w:rsidRDefault="003208E6" w:rsidP="00550B36">
          <w:pPr>
            <w:pStyle w:val="Zhlav"/>
          </w:pPr>
        </w:p>
      </w:tc>
    </w:tr>
    <w:tr w:rsidR="003208E6" w14:paraId="5DE33B2C" w14:textId="77777777" w:rsidTr="00BE2E0B">
      <w:trPr>
        <w:jc w:val="right"/>
      </w:trPr>
      <w:tc>
        <w:tcPr>
          <w:tcW w:w="4245" w:type="dxa"/>
        </w:tcPr>
        <w:p w14:paraId="3076F008" w14:textId="4D5AE02B" w:rsidR="003208E6" w:rsidRDefault="003208E6" w:rsidP="00550B36">
          <w:pPr>
            <w:pStyle w:val="Zhlav"/>
          </w:pPr>
        </w:p>
      </w:tc>
    </w:tr>
  </w:tbl>
  <w:p w14:paraId="7161DFC6" w14:textId="44F1BCF6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224334DD">
          <wp:simplePos x="0" y="0"/>
          <wp:positionH relativeFrom="page">
            <wp:posOffset>485775</wp:posOffset>
          </wp:positionH>
          <wp:positionV relativeFrom="page">
            <wp:posOffset>374791</wp:posOffset>
          </wp:positionV>
          <wp:extent cx="1602000" cy="766317"/>
          <wp:effectExtent l="0" t="0" r="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6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1C3E3FF0"/>
    <w:multiLevelType w:val="hybridMultilevel"/>
    <w:tmpl w:val="1DE06EDA"/>
    <w:lvl w:ilvl="0" w:tplc="087CD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2E0328"/>
    <w:multiLevelType w:val="hybridMultilevel"/>
    <w:tmpl w:val="9B4A00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27B69"/>
    <w:multiLevelType w:val="multilevel"/>
    <w:tmpl w:val="599C2AC6"/>
    <w:numStyleLink w:val="Stylseznamu-nadpisyslovan"/>
  </w:abstractNum>
  <w:abstractNum w:abstractNumId="11" w15:restartNumberingAfterBreak="0">
    <w:nsid w:val="56960494"/>
    <w:multiLevelType w:val="multilevel"/>
    <w:tmpl w:val="3BE66384"/>
    <w:numStyleLink w:val="Stylseznamu-odrky"/>
  </w:abstractNum>
  <w:abstractNum w:abstractNumId="12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A0E0C17"/>
    <w:multiLevelType w:val="multilevel"/>
    <w:tmpl w:val="599C2AC6"/>
    <w:numStyleLink w:val="Stylseznamu-nadpisyslovan"/>
  </w:abstractNum>
  <w:abstractNum w:abstractNumId="14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9B93953"/>
    <w:multiLevelType w:val="multilevel"/>
    <w:tmpl w:val="599C2AC6"/>
    <w:numStyleLink w:val="Stylseznamu-nadpisyslovan"/>
  </w:abstractNum>
  <w:abstractNum w:abstractNumId="16" w15:restartNumberingAfterBreak="0">
    <w:nsid w:val="74052CCF"/>
    <w:multiLevelType w:val="multilevel"/>
    <w:tmpl w:val="3BE66384"/>
    <w:numStyleLink w:val="Stylseznamu-odrky"/>
  </w:abstractNum>
  <w:abstractNum w:abstractNumId="17" w15:restartNumberingAfterBreak="0">
    <w:nsid w:val="7B356AC3"/>
    <w:multiLevelType w:val="multilevel"/>
    <w:tmpl w:val="B87A9D68"/>
    <w:numStyleLink w:val="Stylseznamu-odstavceslovan"/>
  </w:abstractNum>
  <w:abstractNum w:abstractNumId="18" w15:restartNumberingAfterBreak="0">
    <w:nsid w:val="7CA64431"/>
    <w:multiLevelType w:val="multilevel"/>
    <w:tmpl w:val="3BE66384"/>
    <w:numStyleLink w:val="Stylseznamu-odrky"/>
  </w:abstractNum>
  <w:abstractNum w:abstractNumId="19" w15:restartNumberingAfterBreak="0">
    <w:nsid w:val="7F397BA4"/>
    <w:multiLevelType w:val="multilevel"/>
    <w:tmpl w:val="599C2AC6"/>
    <w:numStyleLink w:val="Stylseznamu-nadpisyslovan"/>
  </w:abstractNum>
  <w:abstractNum w:abstractNumId="20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0"/>
  </w:num>
  <w:num w:numId="2" w16cid:durableId="304243697">
    <w:abstractNumId w:val="12"/>
  </w:num>
  <w:num w:numId="3" w16cid:durableId="20265888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9"/>
  </w:num>
  <w:num w:numId="6" w16cid:durableId="1737124859">
    <w:abstractNumId w:val="13"/>
  </w:num>
  <w:num w:numId="7" w16cid:durableId="200482209">
    <w:abstractNumId w:val="10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7"/>
  </w:num>
  <w:num w:numId="12" w16cid:durableId="1445079522">
    <w:abstractNumId w:val="14"/>
  </w:num>
  <w:num w:numId="13" w16cid:durableId="879823075">
    <w:abstractNumId w:val="1"/>
  </w:num>
  <w:num w:numId="14" w16cid:durableId="796529861">
    <w:abstractNumId w:val="18"/>
  </w:num>
  <w:num w:numId="15" w16cid:durableId="165413013">
    <w:abstractNumId w:val="16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6"/>
  </w:num>
  <w:num w:numId="19" w16cid:durableId="831679160">
    <w:abstractNumId w:val="11"/>
  </w:num>
  <w:num w:numId="20" w16cid:durableId="374815673">
    <w:abstractNumId w:val="15"/>
  </w:num>
  <w:num w:numId="21" w16cid:durableId="80033043">
    <w:abstractNumId w:val="7"/>
  </w:num>
  <w:num w:numId="22" w16cid:durableId="1243175308">
    <w:abstractNumId w:val="4"/>
  </w:num>
  <w:num w:numId="23" w16cid:durableId="1316030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A"/>
    <w:rsid w:val="000106FE"/>
    <w:rsid w:val="000120B4"/>
    <w:rsid w:val="00022A9F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B4F0B"/>
    <w:rsid w:val="000C11F2"/>
    <w:rsid w:val="000C2452"/>
    <w:rsid w:val="000C5D8B"/>
    <w:rsid w:val="000C67FA"/>
    <w:rsid w:val="000C68F4"/>
    <w:rsid w:val="000D2954"/>
    <w:rsid w:val="000E00C3"/>
    <w:rsid w:val="000E3099"/>
    <w:rsid w:val="000E3678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3857"/>
    <w:rsid w:val="00157AD9"/>
    <w:rsid w:val="00160FEB"/>
    <w:rsid w:val="00164790"/>
    <w:rsid w:val="001712FE"/>
    <w:rsid w:val="00171B3E"/>
    <w:rsid w:val="00173E36"/>
    <w:rsid w:val="00175680"/>
    <w:rsid w:val="001909FA"/>
    <w:rsid w:val="001920AB"/>
    <w:rsid w:val="001D3938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A3FF5"/>
    <w:rsid w:val="002A59B5"/>
    <w:rsid w:val="002C4FBB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66686"/>
    <w:rsid w:val="00370110"/>
    <w:rsid w:val="00372598"/>
    <w:rsid w:val="00392F53"/>
    <w:rsid w:val="00393EC0"/>
    <w:rsid w:val="00397659"/>
    <w:rsid w:val="003A2A49"/>
    <w:rsid w:val="003A3966"/>
    <w:rsid w:val="003A7E6A"/>
    <w:rsid w:val="003C027F"/>
    <w:rsid w:val="003C3AD2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6544"/>
    <w:rsid w:val="00407B47"/>
    <w:rsid w:val="004136C9"/>
    <w:rsid w:val="00420F82"/>
    <w:rsid w:val="00421717"/>
    <w:rsid w:val="00426143"/>
    <w:rsid w:val="00426C60"/>
    <w:rsid w:val="00427375"/>
    <w:rsid w:val="00430BB6"/>
    <w:rsid w:val="00433E54"/>
    <w:rsid w:val="00436EC2"/>
    <w:rsid w:val="00441CA5"/>
    <w:rsid w:val="00446C9F"/>
    <w:rsid w:val="00450156"/>
    <w:rsid w:val="00454DC7"/>
    <w:rsid w:val="004573FA"/>
    <w:rsid w:val="004607B2"/>
    <w:rsid w:val="00463047"/>
    <w:rsid w:val="0046349C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B66B8"/>
    <w:rsid w:val="004C7DCA"/>
    <w:rsid w:val="004E7E0E"/>
    <w:rsid w:val="004F1D66"/>
    <w:rsid w:val="00500A63"/>
    <w:rsid w:val="00505371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022D"/>
    <w:rsid w:val="005970F5"/>
    <w:rsid w:val="005A012C"/>
    <w:rsid w:val="005A4EC9"/>
    <w:rsid w:val="005A60C3"/>
    <w:rsid w:val="005C14EB"/>
    <w:rsid w:val="005C29C9"/>
    <w:rsid w:val="005E3B96"/>
    <w:rsid w:val="00601DFE"/>
    <w:rsid w:val="006044C8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3386"/>
    <w:rsid w:val="00647757"/>
    <w:rsid w:val="00650D3D"/>
    <w:rsid w:val="0067042F"/>
    <w:rsid w:val="0069631F"/>
    <w:rsid w:val="006B4173"/>
    <w:rsid w:val="006B59AA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6FC"/>
    <w:rsid w:val="00765263"/>
    <w:rsid w:val="00771253"/>
    <w:rsid w:val="00787190"/>
    <w:rsid w:val="007D6A0E"/>
    <w:rsid w:val="007D6F07"/>
    <w:rsid w:val="007E121F"/>
    <w:rsid w:val="0081629E"/>
    <w:rsid w:val="00825F8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B5192"/>
    <w:rsid w:val="008B733E"/>
    <w:rsid w:val="008B771C"/>
    <w:rsid w:val="008C4671"/>
    <w:rsid w:val="008C4A49"/>
    <w:rsid w:val="008D405D"/>
    <w:rsid w:val="008D5575"/>
    <w:rsid w:val="008F125B"/>
    <w:rsid w:val="008F533C"/>
    <w:rsid w:val="00911694"/>
    <w:rsid w:val="009149E6"/>
    <w:rsid w:val="009151B1"/>
    <w:rsid w:val="00916E60"/>
    <w:rsid w:val="00917C90"/>
    <w:rsid w:val="00931AFF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B7D4E"/>
    <w:rsid w:val="009C081A"/>
    <w:rsid w:val="009C0BC3"/>
    <w:rsid w:val="009C31A6"/>
    <w:rsid w:val="009D72AA"/>
    <w:rsid w:val="009E4B81"/>
    <w:rsid w:val="009F3E9D"/>
    <w:rsid w:val="00A15A28"/>
    <w:rsid w:val="00A274A1"/>
    <w:rsid w:val="00A31FF6"/>
    <w:rsid w:val="00A326C4"/>
    <w:rsid w:val="00A3283F"/>
    <w:rsid w:val="00A40798"/>
    <w:rsid w:val="00A47859"/>
    <w:rsid w:val="00A55A71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1D7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13FD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0BF0"/>
    <w:rsid w:val="00CC309B"/>
    <w:rsid w:val="00CC35A2"/>
    <w:rsid w:val="00CC7927"/>
    <w:rsid w:val="00CC7C4F"/>
    <w:rsid w:val="00CD0856"/>
    <w:rsid w:val="00CD784B"/>
    <w:rsid w:val="00CE0BC6"/>
    <w:rsid w:val="00CF6697"/>
    <w:rsid w:val="00D066AA"/>
    <w:rsid w:val="00D15B3B"/>
    <w:rsid w:val="00D20AC3"/>
    <w:rsid w:val="00D320AC"/>
    <w:rsid w:val="00D476FC"/>
    <w:rsid w:val="00D50FAD"/>
    <w:rsid w:val="00D63056"/>
    <w:rsid w:val="00D70040"/>
    <w:rsid w:val="00D7143F"/>
    <w:rsid w:val="00D74EB4"/>
    <w:rsid w:val="00DA10DB"/>
    <w:rsid w:val="00DD3D93"/>
    <w:rsid w:val="00DD4E3E"/>
    <w:rsid w:val="00DD6689"/>
    <w:rsid w:val="00DF3F66"/>
    <w:rsid w:val="00E11C5C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2F9C"/>
    <w:rsid w:val="00E9571D"/>
    <w:rsid w:val="00E97FB6"/>
    <w:rsid w:val="00EA17DB"/>
    <w:rsid w:val="00EB5DA8"/>
    <w:rsid w:val="00EC2292"/>
    <w:rsid w:val="00EC5409"/>
    <w:rsid w:val="00EF1981"/>
    <w:rsid w:val="00EF4611"/>
    <w:rsid w:val="00F0418D"/>
    <w:rsid w:val="00F049CC"/>
    <w:rsid w:val="00F07204"/>
    <w:rsid w:val="00F152C4"/>
    <w:rsid w:val="00F21784"/>
    <w:rsid w:val="00F26AB3"/>
    <w:rsid w:val="00F26DDF"/>
    <w:rsid w:val="00F30E1E"/>
    <w:rsid w:val="00F34410"/>
    <w:rsid w:val="00F562EF"/>
    <w:rsid w:val="00F668A6"/>
    <w:rsid w:val="00F70F49"/>
    <w:rsid w:val="00F80FC7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5A97"/>
  <w15:chartTrackingRefBased/>
  <w15:docId w15:val="{DE94F2BB-C9A8-4C49-BD3A-FA478DDF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798"/>
    <w:rPr>
      <w:sz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8B733E"/>
    <w:pPr>
      <w:spacing w:after="200"/>
      <w:ind w:left="720"/>
      <w:contextualSpacing/>
      <w:jc w:val="left"/>
    </w:pPr>
    <w:rPr>
      <w:rFonts w:ascii="Calibri" w:eastAsia="Times New Roman" w:hAnsi="Calibr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p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metano\Desktop\JVS_hlavickovy-papir_urady-bez-clena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f0fed8-618a-4dde-b098-2e711d09ebb7">
      <Terms xmlns="http://schemas.microsoft.com/office/infopath/2007/PartnerControls"/>
    </lcf76f155ced4ddcb4097134ff3c332f>
    <TaxCatchAll xmlns="0052ce8d-a6c3-4e47-bc46-0f94401bd65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291201E020C24EA57AE420CBCA7010" ma:contentTypeVersion="10" ma:contentTypeDescription="Vytvoří nový dokument" ma:contentTypeScope="" ma:versionID="bb0dfc83da4372151ec0b53be8ed7e57">
  <xsd:schema xmlns:xsd="http://www.w3.org/2001/XMLSchema" xmlns:xs="http://www.w3.org/2001/XMLSchema" xmlns:p="http://schemas.microsoft.com/office/2006/metadata/properties" xmlns:ns2="acf0fed8-618a-4dde-b098-2e711d09ebb7" xmlns:ns3="0052ce8d-a6c3-4e47-bc46-0f94401bd65b" targetNamespace="http://schemas.microsoft.com/office/2006/metadata/properties" ma:root="true" ma:fieldsID="a746de044059449c29358710fe4ed4e4" ns2:_="" ns3:_="">
    <xsd:import namespace="acf0fed8-618a-4dde-b098-2e711d09ebb7"/>
    <xsd:import namespace="0052ce8d-a6c3-4e47-bc46-0f94401bd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0fed8-618a-4dde-b098-2e711d09e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e2ff69e-c7fc-48b4-9994-1787c8978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2ce8d-a6c3-4e47-bc46-0f94401bd6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b68e00-8f7b-4cf5-b947-468559fddfd2}" ma:internalName="TaxCatchAll" ma:showField="CatchAllData" ma:web="0052ce8d-a6c3-4e47-bc46-0f94401bd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49834-4E4B-4781-9437-F7E085BAEEEC}">
  <ds:schemaRefs>
    <ds:schemaRef ds:uri="http://schemas.microsoft.com/office/2006/metadata/properties"/>
    <ds:schemaRef ds:uri="http://schemas.microsoft.com/office/infopath/2007/PartnerControls"/>
    <ds:schemaRef ds:uri="acf0fed8-618a-4dde-b098-2e711d09ebb7"/>
    <ds:schemaRef ds:uri="0052ce8d-a6c3-4e47-bc46-0f94401bd65b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35662E-F348-4CCB-9E83-7F7EA4459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0fed8-618a-4dde-b098-2e711d09ebb7"/>
    <ds:schemaRef ds:uri="0052ce8d-a6c3-4e47-bc46-0f94401bd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6F607-D52C-4EC8-B742-AACA8146B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JVS_hlavickovy-papir_urady-bez-clena-vlady_zakladni.dotx</Template>
  <TotalTime>76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Karolína</dc:creator>
  <cp:keywords/>
  <dc:description/>
  <cp:lastModifiedBy>Bajmaku Violeta</cp:lastModifiedBy>
  <cp:revision>47</cp:revision>
  <cp:lastPrinted>2026-03-03T10:00:00Z</cp:lastPrinted>
  <dcterms:created xsi:type="dcterms:W3CDTF">2026-03-03T09:29:00Z</dcterms:created>
  <dcterms:modified xsi:type="dcterms:W3CDTF">2026-04-02T07:34:00Z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0x0101008F291201E020C24EA57AE420CBCA7010</vt:lpwstr>
  </property>
  <property fmtid="{D5CDD505-2E9C-101B-9397-08002B2CF9AE}" pid="3" name="MediaServiceImageTags">
    <vt:lpwstr/>
  </property>
</Properties>
</file>