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321F8" w14:textId="61EDBE98" w:rsidR="00FD5BC4" w:rsidRPr="00275B42" w:rsidRDefault="009D3EF6" w:rsidP="00775B95">
      <w:pPr>
        <w:pStyle w:val="Nadpis2"/>
      </w:pPr>
      <w:r>
        <w:t xml:space="preserve">Žádost </w:t>
      </w:r>
      <w:r w:rsidR="00931391">
        <w:t>o</w:t>
      </w:r>
      <w:r>
        <w:t xml:space="preserve"> snížení jistiny při narození dítěte</w:t>
      </w:r>
    </w:p>
    <w:p w14:paraId="5F3BD02F" w14:textId="77777777" w:rsidR="009D3EF6" w:rsidRDefault="009D3EF6" w:rsidP="009D3EF6">
      <w:pPr>
        <w:pStyle w:val="Nadpis5"/>
      </w:pPr>
      <w:r>
        <w:rPr>
          <w:w w:val="105"/>
        </w:rPr>
        <w:t>Žadatel</w:t>
      </w:r>
    </w:p>
    <w:p w14:paraId="5E85E1BA" w14:textId="5D2A6057" w:rsidR="009D3EF6" w:rsidRDefault="009D3EF6" w:rsidP="009D3EF6">
      <w:pPr>
        <w:rPr>
          <w:u w:val="single" w:color="000000"/>
        </w:rPr>
      </w:pPr>
      <w:r>
        <w:t>Příjmení, jméno žadatele</w:t>
      </w:r>
      <w:r>
        <w:rPr>
          <w:spacing w:val="24"/>
        </w:rPr>
        <w:t xml:space="preserve"> </w:t>
      </w:r>
      <w:r>
        <w:t>(příjemce</w:t>
      </w:r>
      <w:r>
        <w:rPr>
          <w:spacing w:val="30"/>
        </w:rPr>
        <w:t xml:space="preserve"> </w:t>
      </w:r>
      <w:r>
        <w:t>úvěr</w:t>
      </w:r>
      <w:r>
        <w:t>u): …………………………………………</w:t>
      </w:r>
    </w:p>
    <w:p w14:paraId="23DB5022" w14:textId="550C81F9" w:rsidR="009D3EF6" w:rsidRPr="009D3EF6" w:rsidRDefault="009D3EF6" w:rsidP="009D3EF6">
      <w:pPr>
        <w:rPr>
          <w:sz w:val="19"/>
        </w:rPr>
      </w:pPr>
      <w:r>
        <w:t>Adresa bydliště, popř.</w:t>
      </w:r>
      <w:r>
        <w:rPr>
          <w:color w:val="1F1F1F"/>
          <w:spacing w:val="-3"/>
        </w:rPr>
        <w:t xml:space="preserve">  </w:t>
      </w:r>
      <w:r>
        <w:t>korespondenční</w:t>
      </w:r>
      <w:r>
        <w:rPr>
          <w:spacing w:val="-14"/>
        </w:rPr>
        <w:t xml:space="preserve"> </w:t>
      </w:r>
      <w:r>
        <w:t xml:space="preserve">adresa: ……………………………………. </w:t>
      </w:r>
    </w:p>
    <w:p w14:paraId="59402092" w14:textId="4CBFF03F" w:rsidR="009D3EF6" w:rsidRPr="009D3EF6" w:rsidRDefault="009D3EF6" w:rsidP="009D3EF6">
      <w:r>
        <w:t>Aktuální telefonní a</w:t>
      </w:r>
      <w:r>
        <w:t xml:space="preserve"> e-mailový</w:t>
      </w:r>
      <w:r>
        <w:rPr>
          <w:spacing w:val="-4"/>
        </w:rPr>
        <w:t xml:space="preserve"> </w:t>
      </w:r>
      <w:r>
        <w:t>kontakt:</w:t>
      </w:r>
      <w:r>
        <w:t xml:space="preserve"> ……………………………………………….</w:t>
      </w:r>
    </w:p>
    <w:p w14:paraId="0C2E60F3" w14:textId="59497E11" w:rsidR="009D3EF6" w:rsidRPr="009D3EF6" w:rsidRDefault="009D3EF6" w:rsidP="009D3EF6">
      <w:pPr>
        <w:rPr>
          <w:b/>
          <w:bCs/>
        </w:rPr>
      </w:pPr>
      <w:r w:rsidRPr="009D3EF6">
        <w:rPr>
          <w:b/>
          <w:bCs/>
        </w:rPr>
        <w:t>Žadatel tímto žádá o snížení jistiny úvěru poskytnutého z prostředk</w:t>
      </w:r>
      <w:r w:rsidRPr="009D3EF6">
        <w:rPr>
          <w:b/>
          <w:bCs/>
        </w:rPr>
        <w:t>ů</w:t>
      </w:r>
      <w:r w:rsidRPr="009D3EF6">
        <w:rPr>
          <w:b/>
          <w:bCs/>
        </w:rPr>
        <w:t xml:space="preserve"> </w:t>
      </w:r>
      <w:r w:rsidRPr="009D3EF6">
        <w:rPr>
          <w:b/>
          <w:bCs/>
        </w:rPr>
        <w:t>Státního fondu podpory investic na</w:t>
      </w:r>
      <w:r w:rsidRPr="009D3EF6">
        <w:rPr>
          <w:b/>
          <w:bCs/>
        </w:rPr>
        <w:t xml:space="preserve"> základě   </w:t>
      </w:r>
      <w:r w:rsidRPr="009D3EF6">
        <w:rPr>
          <w:b/>
          <w:bCs/>
        </w:rPr>
        <w:t>Státního fondu</w:t>
      </w:r>
      <w:r w:rsidRPr="009D3EF6">
        <w:rPr>
          <w:b/>
          <w:bCs/>
        </w:rPr>
        <w:t xml:space="preserve"> č</w:t>
      </w:r>
      <w:r w:rsidRPr="009D3EF6">
        <w:rPr>
          <w:b/>
          <w:bCs/>
          <w:color w:val="1F1F1F"/>
        </w:rPr>
        <w:t>.</w:t>
      </w:r>
      <w:r w:rsidRPr="009D3EF6">
        <w:rPr>
          <w:b/>
          <w:bCs/>
          <w:color w:val="1F1F1F"/>
          <w:u w:val="single" w:color="000000"/>
        </w:rPr>
        <w:t xml:space="preserve"> </w:t>
      </w:r>
      <w:r w:rsidRPr="009D3EF6">
        <w:rPr>
          <w:b/>
          <w:bCs/>
          <w:color w:val="1F1F1F"/>
          <w:u w:val="single" w:color="000000"/>
        </w:rPr>
        <w:tab/>
      </w:r>
      <w:r w:rsidRPr="009D3EF6">
        <w:rPr>
          <w:b/>
          <w:bCs/>
        </w:rPr>
        <w:t>dne</w:t>
      </w:r>
      <w:r w:rsidRPr="009D3EF6">
        <w:rPr>
          <w:b/>
          <w:bCs/>
          <w:u w:val="single" w:color="000000"/>
        </w:rPr>
        <w:t xml:space="preserve"> </w:t>
      </w:r>
      <w:r w:rsidRPr="009D3EF6">
        <w:rPr>
          <w:b/>
          <w:bCs/>
          <w:u w:val="single" w:color="000000"/>
        </w:rPr>
        <w:tab/>
      </w:r>
      <w:r w:rsidRPr="009D3EF6">
        <w:rPr>
          <w:b/>
          <w:bCs/>
        </w:rPr>
        <w:t xml:space="preserve">dle NV č. 616/2004 </w:t>
      </w:r>
      <w:r w:rsidRPr="009D3EF6">
        <w:rPr>
          <w:b/>
          <w:bCs/>
          <w:spacing w:val="-4"/>
        </w:rPr>
        <w:t>Sb</w:t>
      </w:r>
      <w:r w:rsidRPr="009D3EF6">
        <w:rPr>
          <w:b/>
          <w:bCs/>
          <w:color w:val="1F1F1F"/>
          <w:spacing w:val="-4"/>
        </w:rPr>
        <w:t>.</w:t>
      </w:r>
      <w:r w:rsidRPr="009D3EF6">
        <w:rPr>
          <w:b/>
          <w:bCs/>
          <w:spacing w:val="-4"/>
        </w:rPr>
        <w:t xml:space="preserve">, </w:t>
      </w:r>
      <w:r w:rsidRPr="009D3EF6">
        <w:rPr>
          <w:b/>
          <w:bCs/>
        </w:rPr>
        <w:t>NV č</w:t>
      </w:r>
      <w:r w:rsidRPr="009D3EF6">
        <w:rPr>
          <w:b/>
          <w:bCs/>
          <w:color w:val="1F1F1F"/>
        </w:rPr>
        <w:t xml:space="preserve">. </w:t>
      </w:r>
      <w:r w:rsidRPr="009D3EF6">
        <w:rPr>
          <w:b/>
          <w:bCs/>
        </w:rPr>
        <w:t xml:space="preserve">136/2018 </w:t>
      </w:r>
      <w:r w:rsidRPr="009D3EF6">
        <w:rPr>
          <w:b/>
          <w:bCs/>
          <w:spacing w:val="-7"/>
        </w:rPr>
        <w:t>Sb</w:t>
      </w:r>
      <w:r w:rsidRPr="009D3EF6">
        <w:rPr>
          <w:b/>
          <w:bCs/>
          <w:color w:val="1F1F1F"/>
          <w:spacing w:val="-7"/>
        </w:rPr>
        <w:t xml:space="preserve">. </w:t>
      </w:r>
      <w:r w:rsidRPr="009D3EF6">
        <w:rPr>
          <w:b/>
          <w:bCs/>
        </w:rPr>
        <w:t>nebo NV č. 1/2021</w:t>
      </w:r>
      <w:r w:rsidRPr="009D3EF6">
        <w:rPr>
          <w:b/>
          <w:bCs/>
          <w:spacing w:val="3"/>
        </w:rPr>
        <w:t xml:space="preserve"> </w:t>
      </w:r>
      <w:r w:rsidRPr="009D3EF6">
        <w:rPr>
          <w:b/>
          <w:bCs/>
          <w:spacing w:val="-7"/>
        </w:rPr>
        <w:t>Sb</w:t>
      </w:r>
      <w:r w:rsidRPr="009D3EF6">
        <w:rPr>
          <w:b/>
          <w:bCs/>
          <w:color w:val="1F1F1F"/>
          <w:spacing w:val="-7"/>
        </w:rPr>
        <w:t>.</w:t>
      </w:r>
    </w:p>
    <w:p w14:paraId="6A4A10EF" w14:textId="77777777" w:rsidR="009D3EF6" w:rsidRDefault="009D3EF6" w:rsidP="009D3EF6">
      <w:pPr>
        <w:pStyle w:val="Zkladntext"/>
        <w:spacing w:before="10"/>
        <w:rPr>
          <w:sz w:val="8"/>
        </w:rPr>
      </w:pPr>
    </w:p>
    <w:p w14:paraId="367885AE" w14:textId="77777777" w:rsidR="009D3EF6" w:rsidRDefault="009D3EF6" w:rsidP="009D3EF6">
      <w:pPr>
        <w:pStyle w:val="Nadpis5"/>
        <w:rPr>
          <w:sz w:val="19"/>
        </w:rPr>
      </w:pPr>
      <w:r w:rsidRPr="009D3EF6">
        <w:rPr>
          <w:rFonts w:eastAsiaTheme="minorHAnsi"/>
        </w:rPr>
        <w:t>Přílohou této žádosti je úředně ověřená fotokopie rodného listu dítěte</w:t>
      </w:r>
      <w:r>
        <w:rPr>
          <w:color w:val="010101"/>
          <w:w w:val="105"/>
        </w:rPr>
        <w:t xml:space="preserve"> (</w:t>
      </w:r>
      <w:r w:rsidRPr="009D3EF6">
        <w:rPr>
          <w:rFonts w:eastAsiaTheme="minorHAnsi"/>
        </w:rPr>
        <w:t>dětí).</w:t>
      </w:r>
    </w:p>
    <w:p w14:paraId="7D4C7EB9" w14:textId="6D40EBD3" w:rsidR="009D3EF6" w:rsidRDefault="009D3EF6" w:rsidP="009D3EF6">
      <w:r w:rsidRPr="009D3EF6">
        <w:t xml:space="preserve">(V úředně ověřené fotokopii rodného listu žadatel </w:t>
      </w:r>
      <w:r w:rsidRPr="009D3EF6">
        <w:t>anonymizuje (</w:t>
      </w:r>
      <w:r w:rsidRPr="009D3EF6">
        <w:t xml:space="preserve">znečitelní) místo narození a </w:t>
      </w:r>
      <w:r w:rsidRPr="009D3EF6">
        <w:t>pohlaví</w:t>
      </w:r>
      <w:r w:rsidR="00747E78">
        <w:t xml:space="preserve"> dítěte a</w:t>
      </w:r>
      <w:r w:rsidRPr="009D3EF6">
        <w:t xml:space="preserve"> místo narození u obou </w:t>
      </w:r>
      <w:r w:rsidR="00747E78" w:rsidRPr="009D3EF6">
        <w:t>rodičů</w:t>
      </w:r>
      <w:r w:rsidRPr="009D3EF6">
        <w:t>. V případě samoživitele/samoživitelky pak anonymizuje veškeré osobní údaje druhého rodiče. SFPI nezpracovává osobní údaje uvedené v rodném listu dítěte, které je žadatel povinen anonymizovat).</w:t>
      </w:r>
      <w:r w:rsidR="00931391">
        <w:t xml:space="preserve"> </w:t>
      </w:r>
      <w:r w:rsidRPr="009D3EF6">
        <w:t>V případě zaslání přes datovou schránku musí datová zpráva obsahovat ověřovací doložku o vidimaci,</w:t>
      </w:r>
      <w:r>
        <w:t xml:space="preserve"> </w:t>
      </w:r>
      <w:r w:rsidRPr="009D3EF6">
        <w:t>která potvrdí souhlas originality rodného listu.</w:t>
      </w:r>
    </w:p>
    <w:p w14:paraId="613EC7C8" w14:textId="77777777" w:rsidR="009D3EF6" w:rsidRDefault="009D3EF6" w:rsidP="009D3EF6">
      <w:pPr>
        <w:pStyle w:val="Nadpis5"/>
      </w:pPr>
      <w:r>
        <w:rPr>
          <w:w w:val="105"/>
        </w:rPr>
        <w:t>Informace pro žadatele</w:t>
      </w:r>
    </w:p>
    <w:p w14:paraId="4083395E" w14:textId="3C8598D6" w:rsidR="009D3EF6" w:rsidRPr="009D3EF6" w:rsidRDefault="009D3EF6" w:rsidP="00747E78">
      <w:r w:rsidRPr="009D3EF6">
        <w:t xml:space="preserve">SFPI </w:t>
      </w:r>
      <w:r w:rsidR="00747E78" w:rsidRPr="009D3EF6">
        <w:t xml:space="preserve">zpracovává </w:t>
      </w:r>
      <w:r w:rsidR="0051423D" w:rsidRPr="009D3EF6">
        <w:t>osobní údaje dítěte</w:t>
      </w:r>
      <w:r w:rsidRPr="009D3EF6">
        <w:t xml:space="preserve"> (dětí) žadatele </w:t>
      </w:r>
      <w:r w:rsidR="0051423D" w:rsidRPr="009D3EF6">
        <w:t>za účelem a v rozsahu nezbytném pro účelem a</w:t>
      </w:r>
      <w:r w:rsidRPr="009D3EF6">
        <w:t xml:space="preserve"> ve veřejném zájmu a při výkonu veřejné moci. SFPI zpracovává dané osobní údaje pouze po dobu nezbytně nutnou </w:t>
      </w:r>
      <w:r w:rsidR="0051423D" w:rsidRPr="009D3EF6">
        <w:t>pro naplnění stanovených účel</w:t>
      </w:r>
      <w:r w:rsidR="0051423D">
        <w:t>ů.</w:t>
      </w:r>
      <w:r w:rsidRPr="009D3EF6">
        <w:t xml:space="preserve"> </w:t>
      </w:r>
      <w:r w:rsidR="0051423D" w:rsidRPr="009D3EF6">
        <w:t>Při zpracování těchto osobních údaj</w:t>
      </w:r>
      <w:r w:rsidR="0051423D">
        <w:t>ů</w:t>
      </w:r>
      <w:r w:rsidRPr="009D3EF6">
        <w:t xml:space="preserve"> </w:t>
      </w:r>
      <w:r w:rsidR="0051423D" w:rsidRPr="009D3EF6">
        <w:t>postupuje SFPI</w:t>
      </w:r>
      <w:r w:rsidRPr="009D3EF6">
        <w:t xml:space="preserve"> </w:t>
      </w:r>
      <w:r w:rsidR="0051423D" w:rsidRPr="009D3EF6">
        <w:t>v souladu</w:t>
      </w:r>
      <w:r w:rsidRPr="009D3EF6">
        <w:t xml:space="preserve"> s Nařízením Evropského parlamentu a Rady (EU) 2016/679 o ochraně fyzických osob v </w:t>
      </w:r>
      <w:r w:rsidR="0051423D" w:rsidRPr="009D3EF6">
        <w:t>osobních údaj</w:t>
      </w:r>
      <w:r w:rsidR="0051423D">
        <w:t xml:space="preserve">ů </w:t>
      </w:r>
      <w:r w:rsidRPr="009D3EF6">
        <w:t>zpracováním osobních úda</w:t>
      </w:r>
      <w:r w:rsidR="0051423D">
        <w:t xml:space="preserve">jů </w:t>
      </w:r>
      <w:r w:rsidRPr="009D3EF6">
        <w:t>a o volném pohybu těchto údaj</w:t>
      </w:r>
      <w:r w:rsidR="0051423D">
        <w:t xml:space="preserve">ů </w:t>
      </w:r>
      <w:r w:rsidRPr="009D3EF6">
        <w:t>(dále jen „Nařízení GDPR").</w:t>
      </w:r>
    </w:p>
    <w:p w14:paraId="04A057EB" w14:textId="4BB466C0" w:rsidR="009D3EF6" w:rsidRDefault="009D3EF6" w:rsidP="00747E78">
      <w:r>
        <w:t xml:space="preserve">Rozsah a další </w:t>
      </w:r>
      <w:r w:rsidR="00747E78">
        <w:t>podrobnosti ohledně postupu zpracování</w:t>
      </w:r>
      <w:r>
        <w:t xml:space="preserve"> osobních údaj</w:t>
      </w:r>
      <w:r w:rsidR="00747E78">
        <w:t xml:space="preserve">ů </w:t>
      </w:r>
      <w:r>
        <w:t xml:space="preserve">dítěte (dětí) žadatele a </w:t>
      </w:r>
      <w:r w:rsidR="00747E78">
        <w:t>práv žadatele</w:t>
      </w:r>
      <w:r>
        <w:t xml:space="preserve"> v souvislosti s ochranou osobních údaj</w:t>
      </w:r>
      <w:r w:rsidR="00747E78">
        <w:t xml:space="preserve">ů </w:t>
      </w:r>
      <w:r>
        <w:t xml:space="preserve">jsou uvedeny </w:t>
      </w:r>
      <w:r w:rsidR="00747E78">
        <w:t xml:space="preserve">v Informačním memorandu </w:t>
      </w:r>
      <w:r>
        <w:t xml:space="preserve">osobních </w:t>
      </w:r>
      <w:r w:rsidR="00747E78">
        <w:t>údajů dle</w:t>
      </w:r>
      <w:r>
        <w:t xml:space="preserve"> článku 13 a 14 Nařízení GDPR, které je uveřejněno na internetových stránkách SFPI: </w:t>
      </w:r>
      <w:hyperlink r:id="rId8" w:history="1">
        <w:r w:rsidR="00747E78" w:rsidRPr="0033496E">
          <w:rPr>
            <w:rStyle w:val="Hypertextovodkaz"/>
          </w:rPr>
          <w:t>https://www.sfpi.cz/povinne-informace#osobni-udaje</w:t>
        </w:r>
      </w:hyperlink>
      <w:r w:rsidR="00931391">
        <w:t xml:space="preserve"> </w:t>
      </w:r>
      <w:r w:rsidR="00931391" w:rsidRPr="009D3EF6">
        <w:t>(dále jen „</w:t>
      </w:r>
      <w:r w:rsidR="00931391">
        <w:t>Informační memorandum</w:t>
      </w:r>
      <w:r w:rsidR="00931391" w:rsidRPr="009D3EF6">
        <w:t>").</w:t>
      </w:r>
    </w:p>
    <w:p w14:paraId="055671A7" w14:textId="2129B085" w:rsidR="009D3EF6" w:rsidRPr="00931391" w:rsidRDefault="009D3EF6" w:rsidP="009D3EF6">
      <w:pPr>
        <w:rPr>
          <w:i/>
          <w:iCs/>
        </w:rPr>
      </w:pPr>
      <w:r w:rsidRPr="00931391">
        <w:rPr>
          <w:i/>
          <w:iCs/>
        </w:rPr>
        <w:t>Podáním této žádosti žadatel potvrzuje, že</w:t>
      </w:r>
      <w:r w:rsidR="00931391" w:rsidRPr="00931391">
        <w:rPr>
          <w:i/>
          <w:iCs/>
        </w:rPr>
        <w:t xml:space="preserve"> </w:t>
      </w:r>
      <w:r w:rsidRPr="00931391">
        <w:rPr>
          <w:i/>
          <w:iCs/>
        </w:rPr>
        <w:t>se seznámil se zněním Informačního memoranda</w:t>
      </w:r>
      <w:r w:rsidR="00931391" w:rsidRPr="00931391">
        <w:rPr>
          <w:i/>
          <w:iCs/>
          <w:color w:val="1F1F1F"/>
        </w:rPr>
        <w:t xml:space="preserve"> </w:t>
      </w:r>
    </w:p>
    <w:p w14:paraId="6052C0C6" w14:textId="2F940B06" w:rsidR="009D3EF6" w:rsidRPr="00931391" w:rsidRDefault="00931391" w:rsidP="00931391">
      <w:pPr>
        <w:rPr>
          <w:b/>
          <w:bCs/>
        </w:rPr>
      </w:pPr>
      <w:r w:rsidRPr="00931391">
        <w:rPr>
          <w:b/>
          <w:bCs/>
          <w:noProof/>
        </w:rPr>
        <w:t>Dotace při narození dítěte je realizována z prostředků státního rozpočtu ČR prostřednictvím Ministerstva pro místní rozvoj.</w:t>
      </w:r>
    </w:p>
    <w:p w14:paraId="61BA531B" w14:textId="766515A5" w:rsidR="009D3EF6" w:rsidRDefault="009D2E16" w:rsidP="009D3EF6">
      <w:pPr>
        <w:pStyle w:val="Zkladntext"/>
        <w:spacing w:before="4"/>
        <w:rPr>
          <w:sz w:val="18"/>
        </w:rPr>
      </w:pPr>
      <w:r>
        <w:rPr>
          <w:noProof/>
        </w:rPr>
        <w:drawing>
          <wp:inline distT="0" distB="0" distL="0" distR="0" wp14:anchorId="52FA05DA" wp14:editId="77A68A9E">
            <wp:extent cx="1037907" cy="651510"/>
            <wp:effectExtent l="0" t="0" r="0" b="0"/>
            <wp:docPr id="48249055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14" cy="65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EF6" w:rsidSect="00BE2E0B">
      <w:headerReference w:type="default" r:id="rId10"/>
      <w:footerReference w:type="default" r:id="rId11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2236" w14:textId="77777777" w:rsidR="00981E07" w:rsidRDefault="00981E07" w:rsidP="00607571">
      <w:r>
        <w:separator/>
      </w:r>
    </w:p>
  </w:endnote>
  <w:endnote w:type="continuationSeparator" w:id="0">
    <w:p w14:paraId="797BC8E1" w14:textId="77777777" w:rsidR="00981E07" w:rsidRDefault="00981E07" w:rsidP="0060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5712E6A2" w:rsidR="004977D7" w:rsidRDefault="006B59AA" w:rsidP="00607571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D8754C1" w:rsidR="004977D7" w:rsidRDefault="006B59AA" w:rsidP="00607571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</w:p>
  <w:p w14:paraId="01C5F8F3" w14:textId="6F285735" w:rsidR="004A01A7" w:rsidRPr="004977D7" w:rsidRDefault="004977D7" w:rsidP="00607571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57F8" w14:textId="77777777" w:rsidR="00981E07" w:rsidRDefault="00981E07" w:rsidP="00607571"/>
  </w:footnote>
  <w:footnote w:type="continuationSeparator" w:id="0">
    <w:p w14:paraId="6814246E" w14:textId="77777777" w:rsidR="00981E07" w:rsidRDefault="00981E07" w:rsidP="00607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79AB314" w:rsidR="003208E6" w:rsidRDefault="003208E6" w:rsidP="00607571">
          <w:pPr>
            <w:pStyle w:val="Zhlav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04D501D4" w:rsidR="003208E6" w:rsidRDefault="003208E6" w:rsidP="00607571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7AB3C35B" w:rsidR="003208E6" w:rsidRDefault="003208E6" w:rsidP="00607571">
          <w:pPr>
            <w:pStyle w:val="Zhlav"/>
          </w:pPr>
        </w:p>
      </w:tc>
    </w:tr>
  </w:tbl>
  <w:p w14:paraId="7161DFC6" w14:textId="44F1BCF6" w:rsidR="004A01A7" w:rsidRDefault="00550B36" w:rsidP="00607571">
    <w:pPr>
      <w:pStyle w:val="Zhlav"/>
    </w:pPr>
    <w:r w:rsidRPr="0024515A">
      <w:rPr>
        <w:noProof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71F0F"/>
    <w:rsid w:val="000749DA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7AD9"/>
    <w:rsid w:val="00160FE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4F1D66"/>
    <w:rsid w:val="00500A63"/>
    <w:rsid w:val="0051423D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571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631F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7E78"/>
    <w:rsid w:val="00762B4B"/>
    <w:rsid w:val="00765263"/>
    <w:rsid w:val="00775B95"/>
    <w:rsid w:val="0078148E"/>
    <w:rsid w:val="00787190"/>
    <w:rsid w:val="007D6A0E"/>
    <w:rsid w:val="007D6F07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31391"/>
    <w:rsid w:val="00945FB9"/>
    <w:rsid w:val="009475A7"/>
    <w:rsid w:val="00951930"/>
    <w:rsid w:val="009610E2"/>
    <w:rsid w:val="0096469E"/>
    <w:rsid w:val="0097303D"/>
    <w:rsid w:val="009801A8"/>
    <w:rsid w:val="00981E07"/>
    <w:rsid w:val="00984352"/>
    <w:rsid w:val="00985819"/>
    <w:rsid w:val="009A389D"/>
    <w:rsid w:val="009B032C"/>
    <w:rsid w:val="009B0804"/>
    <w:rsid w:val="009C081A"/>
    <w:rsid w:val="009C0BC3"/>
    <w:rsid w:val="009C31A6"/>
    <w:rsid w:val="009D2E16"/>
    <w:rsid w:val="009D3EF6"/>
    <w:rsid w:val="009D72AA"/>
    <w:rsid w:val="009E4B81"/>
    <w:rsid w:val="009F3E9D"/>
    <w:rsid w:val="00A15A28"/>
    <w:rsid w:val="00A274A1"/>
    <w:rsid w:val="00A3283F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62E47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6F1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E1994"/>
    <w:rsid w:val="00CF6697"/>
    <w:rsid w:val="00D066AA"/>
    <w:rsid w:val="00D15B3B"/>
    <w:rsid w:val="00D16EB6"/>
    <w:rsid w:val="00D20AC3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7571"/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9D3EF6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D3EF6"/>
    <w:rPr>
      <w:rFonts w:ascii="Arial" w:eastAsia="Arial" w:hAnsi="Arial" w:cs="Arial"/>
      <w:kern w:val="0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pi.cz/povinne-informace#osobni-udaj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</Template>
  <TotalTime>83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Smetanová Karolína</cp:lastModifiedBy>
  <cp:revision>13</cp:revision>
  <cp:lastPrinted>2026-03-03T10:00:00Z</cp:lastPrinted>
  <dcterms:created xsi:type="dcterms:W3CDTF">2026-03-03T09:29:00Z</dcterms:created>
  <dcterms:modified xsi:type="dcterms:W3CDTF">2026-08-24T12:39:00Z</dcterms:modified>
</cp:coreProperties>
</file>